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49AD5" w14:textId="658D0500" w:rsidR="00B8626B" w:rsidRPr="009E4127" w:rsidRDefault="002164D9" w:rsidP="009E4127">
      <w:r>
        <w:rPr>
          <w:noProof/>
        </w:rPr>
        <w:drawing>
          <wp:anchor distT="0" distB="0" distL="114300" distR="114300" simplePos="0" relativeHeight="251663360" behindDoc="0" locked="0" layoutInCell="1" allowOverlap="1" wp14:anchorId="0126ADE6" wp14:editId="59C6CD11">
            <wp:simplePos x="0" y="0"/>
            <wp:positionH relativeFrom="margin">
              <wp:posOffset>2656205</wp:posOffset>
            </wp:positionH>
            <wp:positionV relativeFrom="paragraph">
              <wp:posOffset>90170</wp:posOffset>
            </wp:positionV>
            <wp:extent cx="236855" cy="225425"/>
            <wp:effectExtent l="38100" t="19050" r="0" b="603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1851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A7" w:rsidRPr="001932A7">
        <w:rPr>
          <w:noProof/>
        </w:rPr>
        <w:drawing>
          <wp:anchor distT="0" distB="0" distL="114300" distR="114300" simplePos="0" relativeHeight="251668480" behindDoc="0" locked="0" layoutInCell="1" allowOverlap="1" wp14:anchorId="2A9B514F" wp14:editId="74977099">
            <wp:simplePos x="0" y="0"/>
            <wp:positionH relativeFrom="margin">
              <wp:posOffset>6144895</wp:posOffset>
            </wp:positionH>
            <wp:positionV relativeFrom="paragraph">
              <wp:posOffset>8899525</wp:posOffset>
            </wp:positionV>
            <wp:extent cx="236855" cy="225425"/>
            <wp:effectExtent l="19050" t="19050" r="10795" b="222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14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A7" w:rsidRPr="001932A7">
        <w:rPr>
          <w:noProof/>
        </w:rPr>
        <w:drawing>
          <wp:anchor distT="0" distB="0" distL="114300" distR="114300" simplePos="0" relativeHeight="251667456" behindDoc="0" locked="0" layoutInCell="1" allowOverlap="1" wp14:anchorId="4DC12D5D" wp14:editId="2D8C25EB">
            <wp:simplePos x="0" y="0"/>
            <wp:positionH relativeFrom="margin">
              <wp:posOffset>6394450</wp:posOffset>
            </wp:positionH>
            <wp:positionV relativeFrom="paragraph">
              <wp:posOffset>8576310</wp:posOffset>
            </wp:positionV>
            <wp:extent cx="329565" cy="313055"/>
            <wp:effectExtent l="19050" t="19050" r="0" b="2984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9216">
                      <a:off x="0" y="0"/>
                      <a:ext cx="32956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C">
        <w:rPr>
          <w:noProof/>
        </w:rPr>
        <w:drawing>
          <wp:anchor distT="0" distB="0" distL="114300" distR="114300" simplePos="0" relativeHeight="251661312" behindDoc="0" locked="0" layoutInCell="1" allowOverlap="1" wp14:anchorId="005FBE61" wp14:editId="7F89CF30">
            <wp:simplePos x="0" y="0"/>
            <wp:positionH relativeFrom="margin">
              <wp:posOffset>4287520</wp:posOffset>
            </wp:positionH>
            <wp:positionV relativeFrom="paragraph">
              <wp:posOffset>1896745</wp:posOffset>
            </wp:positionV>
            <wp:extent cx="329565" cy="313055"/>
            <wp:effectExtent l="38100" t="19050" r="0" b="679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10235">
                      <a:off x="0" y="0"/>
                      <a:ext cx="32956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C">
        <w:rPr>
          <w:noProof/>
        </w:rPr>
        <w:drawing>
          <wp:anchor distT="0" distB="0" distL="114300" distR="114300" simplePos="0" relativeHeight="251665408" behindDoc="0" locked="0" layoutInCell="1" allowOverlap="1" wp14:anchorId="37CB0EDF" wp14:editId="04FC4B12">
            <wp:simplePos x="0" y="0"/>
            <wp:positionH relativeFrom="margin">
              <wp:posOffset>3948430</wp:posOffset>
            </wp:positionH>
            <wp:positionV relativeFrom="paragraph">
              <wp:posOffset>1927225</wp:posOffset>
            </wp:positionV>
            <wp:extent cx="236855" cy="225425"/>
            <wp:effectExtent l="19050" t="19050" r="10795" b="222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14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E5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3120D6" wp14:editId="6E05B002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309360" cy="8458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C671E" w14:textId="1C01586F" w:rsidR="006A6B01" w:rsidRPr="006A6B01" w:rsidRDefault="00F168F9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Mrs Alberts</w:t>
                            </w:r>
                          </w:p>
                          <w:p w14:paraId="2DBCC9E2" w14:textId="1F3C2277" w:rsidR="006A6B01" w:rsidRPr="006A6B01" w:rsidRDefault="00F168F9" w:rsidP="00F168F9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Darite Primary Academy</w:t>
                            </w:r>
                            <w:r w:rsidR="006A6B01" w:rsidRPr="006A6B01">
                              <w:rPr>
                                <w:sz w:val="32"/>
                                <w:szCs w:val="28"/>
                              </w:rPr>
                              <w:t>,</w:t>
                            </w:r>
                          </w:p>
                          <w:p w14:paraId="3E99B0BA" w14:textId="171A07C9" w:rsidR="006A6B01" w:rsidRPr="006A6B01" w:rsidRDefault="00F168F9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Darite</w:t>
                            </w:r>
                            <w:r w:rsidR="006A6B01" w:rsidRPr="006A6B01">
                              <w:rPr>
                                <w:sz w:val="32"/>
                                <w:szCs w:val="28"/>
                              </w:rPr>
                              <w:t>,</w:t>
                            </w:r>
                          </w:p>
                          <w:p w14:paraId="291DB04E" w14:textId="4F484CE9" w:rsidR="006A6B01" w:rsidRPr="006A6B01" w:rsidRDefault="00F168F9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PL14 5JH</w:t>
                            </w:r>
                          </w:p>
                          <w:p w14:paraId="730166EA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66697676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76F27F81" w14:textId="104C7616" w:rsidR="006A6B01" w:rsidRPr="006A6B01" w:rsidRDefault="00F168F9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Dear Class One</w:t>
                            </w:r>
                            <w:r w:rsidR="006A6B01" w:rsidRPr="006A6B01">
                              <w:rPr>
                                <w:sz w:val="32"/>
                                <w:szCs w:val="28"/>
                              </w:rPr>
                              <w:t>,</w:t>
                            </w:r>
                          </w:p>
                          <w:p w14:paraId="5012749E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6F10BBDE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I have been thinking about you and all of the fun times we have together at school. I miss you a lot so I have sent you a surprise. I have made a mini ‘me’ so that we can still learn, play and grow together!</w:t>
                            </w:r>
                          </w:p>
                          <w:p w14:paraId="7004381E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6CE9DC7E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I want to see what you are doing each day so take me along on your adventures! I’m a super helper and I’d love to see what you’ve been learning about. I can’t wait to listen to you read and to be amazed by what you can do.</w:t>
                            </w:r>
                          </w:p>
                          <w:p w14:paraId="62BCC8E1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7F734A5C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Remember to keep me safe and to bring me to any online lessons that we have together.</w:t>
                            </w:r>
                          </w:p>
                          <w:p w14:paraId="04F89779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4FD7ADBC" w14:textId="5F447FE1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We will be back together before you know it and you can sh</w:t>
                            </w:r>
                            <w:r w:rsidR="00F168F9">
                              <w:rPr>
                                <w:sz w:val="32"/>
                                <w:szCs w:val="28"/>
                              </w:rPr>
                              <w:t>are all of your news with your Class one</w:t>
                            </w:r>
                            <w:r w:rsidRPr="006A6B01">
                              <w:rPr>
                                <w:sz w:val="32"/>
                                <w:szCs w:val="28"/>
                              </w:rPr>
                              <w:t xml:space="preserve"> friends. I can’t wait to hear your stories!</w:t>
                            </w:r>
                          </w:p>
                          <w:p w14:paraId="2030E8A7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0F5A22F7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Stay safe and work hard,</w:t>
                            </w:r>
                          </w:p>
                          <w:p w14:paraId="25F191B8" w14:textId="674A0E94" w:rsidR="006A6B01" w:rsidRPr="006A6B01" w:rsidRDefault="00F168F9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Mrs Alberts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65pt;width:496.8pt;height:66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mvDAIAAPUDAAAOAAAAZHJzL2Uyb0RvYy54bWysU21v2yAQ/j5p/wHxfbHjJmlixam6dp0m&#10;dS9Sux+AMY7RgGNAYme/fgdOU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" filled="f" stroked="f">
                <v:textbox>
                  <w:txbxContent>
                    <w:p w14:paraId="646C671E" w14:textId="1C01586F" w:rsidR="006A6B01" w:rsidRPr="006A6B01" w:rsidRDefault="00F168F9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Mrs Alberts</w:t>
                      </w:r>
                    </w:p>
                    <w:p w14:paraId="2DBCC9E2" w14:textId="1F3C2277" w:rsidR="006A6B01" w:rsidRPr="006A6B01" w:rsidRDefault="00F168F9" w:rsidP="00F168F9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Darite Primary Academy</w:t>
                      </w:r>
                      <w:r w:rsidR="006A6B01" w:rsidRPr="006A6B01">
                        <w:rPr>
                          <w:sz w:val="32"/>
                          <w:szCs w:val="28"/>
                        </w:rPr>
                        <w:t>,</w:t>
                      </w:r>
                    </w:p>
                    <w:p w14:paraId="3E99B0BA" w14:textId="171A07C9" w:rsidR="006A6B01" w:rsidRPr="006A6B01" w:rsidRDefault="00F168F9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Darite</w:t>
                      </w:r>
                      <w:r w:rsidR="006A6B01" w:rsidRPr="006A6B01">
                        <w:rPr>
                          <w:sz w:val="32"/>
                          <w:szCs w:val="28"/>
                        </w:rPr>
                        <w:t>,</w:t>
                      </w:r>
                    </w:p>
                    <w:p w14:paraId="291DB04E" w14:textId="4F484CE9" w:rsidR="006A6B01" w:rsidRPr="006A6B01" w:rsidRDefault="00F168F9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PL14 5JH</w:t>
                      </w:r>
                    </w:p>
                    <w:p w14:paraId="730166EA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66697676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76F27F81" w14:textId="104C7616" w:rsidR="006A6B01" w:rsidRPr="006A6B01" w:rsidRDefault="00F168F9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Dear Class One</w:t>
                      </w:r>
                      <w:r w:rsidR="006A6B01" w:rsidRPr="006A6B01">
                        <w:rPr>
                          <w:sz w:val="32"/>
                          <w:szCs w:val="28"/>
                        </w:rPr>
                        <w:t>,</w:t>
                      </w:r>
                    </w:p>
                    <w:p w14:paraId="5012749E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6F10BBDE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I have been thinking about you and all of the fun times we have together at school. I miss you a lot so I have sent you a surprise. I have made a mini ‘me’ so that we can still learn, play and grow together!</w:t>
                      </w:r>
                    </w:p>
                    <w:p w14:paraId="7004381E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6CE9DC7E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I want to see what you are doing each day so take me along on your adventures! I’m a super helper and I’d love to see what you’ve been learning about. I can’t wait to listen to you read and to be amazed by what you can do.</w:t>
                      </w:r>
                    </w:p>
                    <w:p w14:paraId="62BCC8E1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7F734A5C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Remember to keep me safe and to bring me to any online lessons that we have together.</w:t>
                      </w:r>
                    </w:p>
                    <w:p w14:paraId="04F89779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4FD7ADBC" w14:textId="5F447FE1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We will be back together before you know it and you can sh</w:t>
                      </w:r>
                      <w:r w:rsidR="00F168F9">
                        <w:rPr>
                          <w:sz w:val="32"/>
                          <w:szCs w:val="28"/>
                        </w:rPr>
                        <w:t>are all of your news with your Class one</w:t>
                      </w:r>
                      <w:r w:rsidRPr="006A6B01">
                        <w:rPr>
                          <w:sz w:val="32"/>
                          <w:szCs w:val="28"/>
                        </w:rPr>
                        <w:t xml:space="preserve"> friends. I can’t wait to hear your stories!</w:t>
                      </w:r>
                    </w:p>
                    <w:p w14:paraId="2030E8A7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0F5A22F7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Stay safe and work hard,</w:t>
                      </w:r>
                    </w:p>
                    <w:p w14:paraId="25F191B8" w14:textId="674A0E94" w:rsidR="006A6B01" w:rsidRPr="006A6B01" w:rsidRDefault="00F168F9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Mrs Alberts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2E5A">
        <w:rPr>
          <w:noProof/>
        </w:rPr>
        <w:drawing>
          <wp:anchor distT="0" distB="0" distL="114300" distR="114300" simplePos="0" relativeHeight="251655167" behindDoc="0" locked="0" layoutInCell="1" allowOverlap="1" wp14:anchorId="16F85318" wp14:editId="204DED87">
            <wp:simplePos x="0" y="0"/>
            <wp:positionH relativeFrom="margin">
              <wp:align>center</wp:align>
            </wp:positionH>
            <wp:positionV relativeFrom="margin">
              <wp:posOffset>5715</wp:posOffset>
            </wp:positionV>
            <wp:extent cx="6840220" cy="92811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eet-of-Dog-Eared-Paper--KS1-black-and-white-CMY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26B" w:rsidRPr="009E4127" w:rsidSect="00B862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B454B" w14:textId="77777777" w:rsidR="003D1886" w:rsidRDefault="003D1886" w:rsidP="00DD5720">
      <w:r>
        <w:separator/>
      </w:r>
    </w:p>
  </w:endnote>
  <w:endnote w:type="continuationSeparator" w:id="0">
    <w:p w14:paraId="2007CC01" w14:textId="77777777" w:rsidR="003D1886" w:rsidRDefault="003D1886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617389-4A57-4A19-B424-5BD760B2574E}"/>
    <w:embedBold r:id="rId2" w:fontKey="{75401C2B-A6E9-4C63-B566-0324EDE9EC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3" w:fontKey="{0DBE8AD2-1F23-49B9-9D56-9FEC2D614A2E}"/>
    <w:embedBold r:id="rId4" w:fontKey="{028EDDD3-56C9-4DC3-B3BF-6425AABE0B05}"/>
    <w:embedItalic r:id="rId5" w:fontKey="{35A5F84A-C21E-43A9-AB6A-F7C632676655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31C30B-3988-46F6-9CA0-AEDEEFA892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75978" w14:textId="77777777" w:rsidR="00F168F9" w:rsidRDefault="00F168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9685E" w14:textId="2EBBE697" w:rsidR="008C227E" w:rsidRDefault="008C227E" w:rsidP="009E4127">
    <w:pPr>
      <w:pStyle w:val="Header"/>
    </w:pPr>
  </w:p>
  <w:p w14:paraId="7955B763" w14:textId="64FC0BB4" w:rsidR="00ED71A2" w:rsidRDefault="00ED71A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C0229" w14:textId="77777777" w:rsidR="00F168F9" w:rsidRDefault="00F168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82CAA" w14:textId="77777777" w:rsidR="003D1886" w:rsidRDefault="003D1886" w:rsidP="00DD5720">
      <w:r>
        <w:separator/>
      </w:r>
    </w:p>
  </w:footnote>
  <w:footnote w:type="continuationSeparator" w:id="0">
    <w:p w14:paraId="16866189" w14:textId="77777777" w:rsidR="003D1886" w:rsidRDefault="003D1886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BF536" w14:textId="77777777" w:rsidR="00F168F9" w:rsidRDefault="00F168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49F72" w14:textId="77777777" w:rsidR="00F168F9" w:rsidRDefault="00F168F9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490C0" w14:textId="77777777" w:rsidR="00F168F9" w:rsidRDefault="00F168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030"/>
    <w:rsid w:val="00012E5A"/>
    <w:rsid w:val="00025835"/>
    <w:rsid w:val="0003405A"/>
    <w:rsid w:val="00067C79"/>
    <w:rsid w:val="000F227B"/>
    <w:rsid w:val="000F793E"/>
    <w:rsid w:val="00173124"/>
    <w:rsid w:val="00190479"/>
    <w:rsid w:val="001932A7"/>
    <w:rsid w:val="001A77E0"/>
    <w:rsid w:val="001B7D7D"/>
    <w:rsid w:val="001E2157"/>
    <w:rsid w:val="002164D9"/>
    <w:rsid w:val="00254D95"/>
    <w:rsid w:val="003118CF"/>
    <w:rsid w:val="00326698"/>
    <w:rsid w:val="00344899"/>
    <w:rsid w:val="00390382"/>
    <w:rsid w:val="003A6A65"/>
    <w:rsid w:val="003C0267"/>
    <w:rsid w:val="003D1886"/>
    <w:rsid w:val="00411653"/>
    <w:rsid w:val="00412284"/>
    <w:rsid w:val="004B4E0B"/>
    <w:rsid w:val="004E5017"/>
    <w:rsid w:val="004F0EE8"/>
    <w:rsid w:val="005144BA"/>
    <w:rsid w:val="00517BFA"/>
    <w:rsid w:val="00522CBD"/>
    <w:rsid w:val="00553E0E"/>
    <w:rsid w:val="005A3494"/>
    <w:rsid w:val="005C4467"/>
    <w:rsid w:val="005D1993"/>
    <w:rsid w:val="00601AF5"/>
    <w:rsid w:val="00633A95"/>
    <w:rsid w:val="006A6B01"/>
    <w:rsid w:val="006D108B"/>
    <w:rsid w:val="00763739"/>
    <w:rsid w:val="0083249C"/>
    <w:rsid w:val="00872C5C"/>
    <w:rsid w:val="00874EB6"/>
    <w:rsid w:val="00886FE1"/>
    <w:rsid w:val="008A238D"/>
    <w:rsid w:val="008C138D"/>
    <w:rsid w:val="008C227E"/>
    <w:rsid w:val="008D57A1"/>
    <w:rsid w:val="0097435C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57949"/>
    <w:rsid w:val="00B8626B"/>
    <w:rsid w:val="00CA3011"/>
    <w:rsid w:val="00CC0F47"/>
    <w:rsid w:val="00CE75AA"/>
    <w:rsid w:val="00CF458B"/>
    <w:rsid w:val="00CF513F"/>
    <w:rsid w:val="00D90104"/>
    <w:rsid w:val="00DD5720"/>
    <w:rsid w:val="00E1404D"/>
    <w:rsid w:val="00E1443E"/>
    <w:rsid w:val="00E376AA"/>
    <w:rsid w:val="00E44030"/>
    <w:rsid w:val="00E62A7F"/>
    <w:rsid w:val="00EB6D1C"/>
    <w:rsid w:val="00ED71A2"/>
    <w:rsid w:val="00F168F9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1D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Creation%20Tools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5F629-BD25-457E-B2DB-1A8DB027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Kendall</dc:creator>
  <cp:lastModifiedBy>Carmel</cp:lastModifiedBy>
  <cp:revision>2</cp:revision>
  <cp:lastPrinted>2014-02-20T09:55:00Z</cp:lastPrinted>
  <dcterms:created xsi:type="dcterms:W3CDTF">2020-05-22T11:57:00Z</dcterms:created>
  <dcterms:modified xsi:type="dcterms:W3CDTF">2020-05-22T11:57:00Z</dcterms:modified>
</cp:coreProperties>
</file>