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8D4AE6" w14:textId="099CC70B" w:rsidR="00A549B2" w:rsidRDefault="00B844FF" w:rsidP="00A549B2">
      <w:pPr>
        <w:spacing w:after="0" w:line="240" w:lineRule="auto"/>
        <w:rPr>
          <w:b/>
          <w:bCs/>
          <w:color w:val="FFFFFF" w:themeColor="background1"/>
          <w:sz w:val="56"/>
          <w:szCs w:val="52"/>
        </w:rPr>
      </w:pPr>
      <w:r w:rsidRPr="00EB6510">
        <w:rPr>
          <w:b/>
          <w:bCs/>
          <w:noProof/>
          <w:color w:val="FFFFFF" w:themeColor="background1"/>
          <w:sz w:val="56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56180E" wp14:editId="02B7BDEE">
                <wp:simplePos x="0" y="0"/>
                <wp:positionH relativeFrom="margin">
                  <wp:posOffset>33020</wp:posOffset>
                </wp:positionH>
                <wp:positionV relativeFrom="paragraph">
                  <wp:posOffset>-252540</wp:posOffset>
                </wp:positionV>
                <wp:extent cx="68072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04E50" w14:textId="5D8EDE04" w:rsidR="00B844FF" w:rsidRPr="00B844FF" w:rsidRDefault="00B844FF" w:rsidP="00B844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48"/>
                              </w:rPr>
                            </w:pPr>
                            <w:r w:rsidRPr="00B844FF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48"/>
                              </w:rPr>
                              <w:t>Flat Teacher Bingo</w:t>
                            </w:r>
                          </w:p>
                          <w:p w14:paraId="4CE8389D" w14:textId="77777777" w:rsidR="00B844FF" w:rsidRPr="00B844FF" w:rsidRDefault="00B844FF" w:rsidP="00B844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</w:p>
                          <w:p w14:paraId="670A288C" w14:textId="15DF8402" w:rsidR="00EB6510" w:rsidRPr="00B844FF" w:rsidRDefault="00B844FF" w:rsidP="00B844FF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B844FF">
                              <w:rPr>
                                <w:sz w:val="32"/>
                                <w:szCs w:val="28"/>
                              </w:rPr>
                              <w:t>How many of these fun adventures can you have with your new flat teacher? Tick or colour the box when you complete the activity.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5618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6pt;margin-top:-19.9pt;width:53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" filled="f" stroked="f">
                <v:textbox style="mso-fit-shape-to-text:t">
                  <w:txbxContent>
                    <w:p w14:paraId="6A004E50" w14:textId="5D8EDE04" w:rsidR="00B844FF" w:rsidRPr="00B844FF" w:rsidRDefault="00B844FF" w:rsidP="00B844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48"/>
                        </w:rPr>
                      </w:pPr>
                      <w:r w:rsidRPr="00B844FF">
                        <w:rPr>
                          <w:b/>
                          <w:bCs/>
                          <w:color w:val="FFFFFF" w:themeColor="background1"/>
                          <w:sz w:val="52"/>
                          <w:szCs w:val="48"/>
                        </w:rPr>
                        <w:t>Flat Teacher Bingo</w:t>
                      </w:r>
                    </w:p>
                    <w:p w14:paraId="4CE8389D" w14:textId="77777777" w:rsidR="00B844FF" w:rsidRPr="00B844FF" w:rsidRDefault="00B844FF" w:rsidP="00B844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</w:p>
                    <w:p w14:paraId="670A288C" w14:textId="15DF8402" w:rsidR="00EB6510" w:rsidRPr="00B844FF" w:rsidRDefault="00B844FF" w:rsidP="00B844FF">
                      <w:pPr>
                        <w:spacing w:after="0" w:line="240" w:lineRule="auto"/>
                        <w:jc w:val="center"/>
                        <w:rPr>
                          <w:sz w:val="32"/>
                          <w:szCs w:val="28"/>
                        </w:rPr>
                      </w:pPr>
                      <w:r w:rsidRPr="00B844FF">
                        <w:rPr>
                          <w:sz w:val="32"/>
                          <w:szCs w:val="28"/>
                        </w:rPr>
                        <w:t>How many of these fun adventures can you have with your new flat teacher? Tick or colour the box when you complete the activity.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49B2">
        <w:rPr>
          <w:b/>
          <w:bCs/>
          <w:noProof/>
          <w:color w:val="FFFFFF" w:themeColor="background1"/>
          <w:sz w:val="56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BCBBD" wp14:editId="5DFE0FC7">
                <wp:simplePos x="0" y="0"/>
                <wp:positionH relativeFrom="margin">
                  <wp:posOffset>-419422</wp:posOffset>
                </wp:positionH>
                <wp:positionV relativeFrom="paragraph">
                  <wp:posOffset>-395671</wp:posOffset>
                </wp:positionV>
                <wp:extent cx="7683335" cy="736270"/>
                <wp:effectExtent l="0" t="0" r="0" b="698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335" cy="736270"/>
                        </a:xfrm>
                        <a:prstGeom prst="rect">
                          <a:avLst/>
                        </a:prstGeom>
                        <a:solidFill>
                          <a:srgbClr val="31B7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F78F87" id="Rectangle 247" o:spid="_x0000_s1026" style="position:absolute;margin-left:-33.05pt;margin-top:-31.15pt;width:605pt;height:57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" fillcolor="#31b7bc" stroked="f" strokeweight="1pt">
                <w10:wrap anchorx="margin"/>
              </v:rect>
            </w:pict>
          </mc:Fallback>
        </mc:AlternateContent>
      </w:r>
    </w:p>
    <w:p w14:paraId="7505C5A4" w14:textId="18240ED1" w:rsidR="000B4287" w:rsidRPr="00A549B2" w:rsidRDefault="000B4287" w:rsidP="00A549B2">
      <w:pPr>
        <w:spacing w:after="0" w:line="240" w:lineRule="auto"/>
        <w:rPr>
          <w:b/>
          <w:bCs/>
          <w:color w:val="FFFFFF" w:themeColor="background1"/>
          <w:sz w:val="56"/>
          <w:szCs w:val="52"/>
        </w:rPr>
      </w:pPr>
    </w:p>
    <w:p w14:paraId="5242986E" w14:textId="279CCDA5" w:rsidR="006B0F11" w:rsidRPr="000B4287" w:rsidRDefault="000B22E5" w:rsidP="000B4287">
      <w:pPr>
        <w:spacing w:after="0" w:line="240" w:lineRule="auto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589F3AE" wp14:editId="55086F09">
                <wp:simplePos x="0" y="0"/>
                <wp:positionH relativeFrom="column">
                  <wp:posOffset>3512</wp:posOffset>
                </wp:positionH>
                <wp:positionV relativeFrom="paragraph">
                  <wp:posOffset>251758</wp:posOffset>
                </wp:positionV>
                <wp:extent cx="6831120" cy="6649629"/>
                <wp:effectExtent l="0" t="0" r="8255" b="1841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120" cy="6649629"/>
                          <a:chOff x="0" y="0"/>
                          <a:chExt cx="6831120" cy="6649629"/>
                        </a:xfrm>
                      </wpg:grpSpPr>
                      <wpg:grpSp>
                        <wpg:cNvPr id="221" name="Group 221"/>
                        <wpg:cNvGrpSpPr/>
                        <wpg:grpSpPr>
                          <a:xfrm>
                            <a:off x="0" y="0"/>
                            <a:ext cx="6831120" cy="347980"/>
                            <a:chOff x="-23095" y="-2"/>
                            <a:chExt cx="6831120" cy="348340"/>
                          </a:xfrm>
                        </wpg:grpSpPr>
                        <wps:wsp>
                          <wps:cNvPr id="213" name="Rectangle 213"/>
                          <wps:cNvSpPr/>
                          <wps:spPr>
                            <a:xfrm>
                              <a:off x="-23095" y="-2"/>
                              <a:ext cx="6831120" cy="244928"/>
                            </a:xfrm>
                            <a:prstGeom prst="rect">
                              <a:avLst/>
                            </a:prstGeom>
                            <a:solidFill>
                              <a:srgbClr val="31B7B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0" name="Group 220"/>
                          <wpg:cNvGrpSpPr/>
                          <wpg:grpSpPr>
                            <a:xfrm>
                              <a:off x="38636" y="25758"/>
                              <a:ext cx="4849495" cy="322580"/>
                              <a:chOff x="0" y="0"/>
                              <a:chExt cx="4849594" cy="322670"/>
                            </a:xfrm>
                          </wpg:grpSpPr>
                          <wps:wsp>
                            <wps:cNvPr id="214" name="Oval 214"/>
                            <wps:cNvSpPr/>
                            <wps:spPr>
                              <a:xfrm>
                                <a:off x="2273121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" name="Oval 218"/>
                            <wps:cNvSpPr/>
                            <wps:spPr>
                              <a:xfrm>
                                <a:off x="0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9" name="Oval 219"/>
                            <wps:cNvSpPr/>
                            <wps:spPr>
                              <a:xfrm>
                                <a:off x="4533364" y="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1575412"/>
                            <a:ext cx="6830695" cy="347980"/>
                            <a:chOff x="-23095" y="-2"/>
                            <a:chExt cx="6831120" cy="348340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-23095" y="-2"/>
                              <a:ext cx="6831120" cy="244928"/>
                            </a:xfrm>
                            <a:prstGeom prst="rect">
                              <a:avLst/>
                            </a:prstGeom>
                            <a:solidFill>
                              <a:srgbClr val="31B7B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" name="Group 4"/>
                          <wpg:cNvGrpSpPr/>
                          <wpg:grpSpPr>
                            <a:xfrm>
                              <a:off x="38636" y="25758"/>
                              <a:ext cx="4849495" cy="322580"/>
                              <a:chOff x="0" y="0"/>
                              <a:chExt cx="4849594" cy="322670"/>
                            </a:xfrm>
                          </wpg:grpSpPr>
                          <wps:wsp>
                            <wps:cNvPr id="5" name="Oval 5"/>
                            <wps:cNvSpPr/>
                            <wps:spPr>
                              <a:xfrm>
                                <a:off x="2273121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Oval 6"/>
                            <wps:cNvSpPr/>
                            <wps:spPr>
                              <a:xfrm>
                                <a:off x="0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Oval 7"/>
                            <wps:cNvSpPr/>
                            <wps:spPr>
                              <a:xfrm>
                                <a:off x="4533364" y="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0" y="3150824"/>
                            <a:ext cx="6830695" cy="347980"/>
                            <a:chOff x="-23095" y="-2"/>
                            <a:chExt cx="6831120" cy="348340"/>
                          </a:xfrm>
                        </wpg:grpSpPr>
                        <wps:wsp>
                          <wps:cNvPr id="9" name="Rectangle 9"/>
                          <wps:cNvSpPr/>
                          <wps:spPr>
                            <a:xfrm>
                              <a:off x="-23095" y="-2"/>
                              <a:ext cx="6831120" cy="244928"/>
                            </a:xfrm>
                            <a:prstGeom prst="rect">
                              <a:avLst/>
                            </a:prstGeom>
                            <a:solidFill>
                              <a:srgbClr val="31B7B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" name="Group 10"/>
                          <wpg:cNvGrpSpPr/>
                          <wpg:grpSpPr>
                            <a:xfrm>
                              <a:off x="38636" y="25758"/>
                              <a:ext cx="4849495" cy="322580"/>
                              <a:chOff x="0" y="0"/>
                              <a:chExt cx="4849594" cy="322670"/>
                            </a:xfrm>
                          </wpg:grpSpPr>
                          <wps:wsp>
                            <wps:cNvPr id="11" name="Oval 11"/>
                            <wps:cNvSpPr/>
                            <wps:spPr>
                              <a:xfrm>
                                <a:off x="2273121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Oval 12"/>
                            <wps:cNvSpPr/>
                            <wps:spPr>
                              <a:xfrm>
                                <a:off x="0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Oval 13"/>
                            <wps:cNvSpPr/>
                            <wps:spPr>
                              <a:xfrm>
                                <a:off x="4533364" y="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0" y="4726237"/>
                            <a:ext cx="6830695" cy="347980"/>
                            <a:chOff x="-23095" y="-2"/>
                            <a:chExt cx="6831120" cy="348340"/>
                          </a:xfrm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-23095" y="-2"/>
                              <a:ext cx="6831120" cy="244928"/>
                            </a:xfrm>
                            <a:prstGeom prst="rect">
                              <a:avLst/>
                            </a:prstGeom>
                            <a:solidFill>
                              <a:srgbClr val="31B7B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" name="Group 16"/>
                          <wpg:cNvGrpSpPr/>
                          <wpg:grpSpPr>
                            <a:xfrm>
                              <a:off x="38636" y="25758"/>
                              <a:ext cx="4849495" cy="322580"/>
                              <a:chOff x="0" y="0"/>
                              <a:chExt cx="4849594" cy="322670"/>
                            </a:xfrm>
                          </wpg:grpSpPr>
                          <wps:wsp>
                            <wps:cNvPr id="17" name="Oval 17"/>
                            <wps:cNvSpPr/>
                            <wps:spPr>
                              <a:xfrm>
                                <a:off x="2273121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Oval 18"/>
                            <wps:cNvSpPr/>
                            <wps:spPr>
                              <a:xfrm>
                                <a:off x="0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Oval 19"/>
                            <wps:cNvSpPr/>
                            <wps:spPr>
                              <a:xfrm>
                                <a:off x="4533364" y="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0" y="6301649"/>
                            <a:ext cx="6830695" cy="347980"/>
                            <a:chOff x="-23095" y="-2"/>
                            <a:chExt cx="6831120" cy="348340"/>
                          </a:xfrm>
                        </wpg:grpSpPr>
                        <wps:wsp>
                          <wps:cNvPr id="28" name="Rectangle 28"/>
                          <wps:cNvSpPr/>
                          <wps:spPr>
                            <a:xfrm>
                              <a:off x="-23095" y="-2"/>
                              <a:ext cx="6831120" cy="244928"/>
                            </a:xfrm>
                            <a:prstGeom prst="rect">
                              <a:avLst/>
                            </a:prstGeom>
                            <a:solidFill>
                              <a:srgbClr val="31B7B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" name="Group 29"/>
                          <wpg:cNvGrpSpPr/>
                          <wpg:grpSpPr>
                            <a:xfrm>
                              <a:off x="38636" y="25758"/>
                              <a:ext cx="4849495" cy="322580"/>
                              <a:chOff x="0" y="0"/>
                              <a:chExt cx="4849594" cy="322670"/>
                            </a:xfrm>
                          </wpg:grpSpPr>
                          <wps:wsp>
                            <wps:cNvPr id="30" name="Oval 30"/>
                            <wps:cNvSpPr/>
                            <wps:spPr>
                              <a:xfrm>
                                <a:off x="2273121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Oval 31"/>
                            <wps:cNvSpPr/>
                            <wps:spPr>
                              <a:xfrm>
                                <a:off x="0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Oval 32"/>
                            <wps:cNvSpPr/>
                            <wps:spPr>
                              <a:xfrm>
                                <a:off x="4533364" y="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EF0EB0" id="Group 33" o:spid="_x0000_s1026" style="position:absolute;margin-left:.3pt;margin-top:19.8pt;width:537.9pt;height:523.6pt;z-index:-251639808" coordsize="68311,66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">
                <v:group id="Group 221" o:spid="_x0000_s1027" style="position:absolute;width:68311;height:3479" coordorigin="-230" coordsize="68311,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rect id="Rectangle 213" o:spid="_x0000_s1028" style="position:absolute;left:-230;width:68310;height:2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" fillcolor="#31b7bc" stroked="f" strokeweight="1pt"/>
                  <v:group id="Group 220" o:spid="_x0000_s1029" style="position:absolute;left:386;top:257;width:48495;height:3226" coordsize="48495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<v:oval id="Oval 214" o:spid="_x0000_s1030" style="position:absolute;left:22731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" fillcolor="white [3212]" strokecolor="#009386" strokeweight="1.5pt">
                      <v:stroke joinstyle="miter"/>
                    </v:oval>
                    <v:oval id="Oval 218" o:spid="_x0000_s1031" style="position:absolute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" fillcolor="white [3212]" strokecolor="#009386" strokeweight="1.5pt">
                      <v:stroke joinstyle="miter"/>
                    </v:oval>
                    <v:oval id="Oval 219" o:spid="_x0000_s1032" style="position:absolute;left:45333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" fillcolor="white [3212]" strokecolor="#009386" strokeweight="1.5pt">
                      <v:stroke joinstyle="miter"/>
                    </v:oval>
                  </v:group>
                </v:group>
                <v:group id="Group 2" o:spid="_x0000_s1033" style="position:absolute;top:15754;width:68306;height:3479" coordorigin="-230" coordsize="68311,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3" o:spid="_x0000_s1034" style="position:absolute;left:-230;width:68310;height:2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" fillcolor="#31b7bc" stroked="f" strokeweight="1pt"/>
                  <v:group id="Group 4" o:spid="_x0000_s1035" style="position:absolute;left:386;top:257;width:48495;height:3226" coordsize="48495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oval id="Oval 5" o:spid="_x0000_s1036" style="position:absolute;left:22731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" fillcolor="white [3212]" strokecolor="#009386" strokeweight="1.5pt">
                      <v:stroke joinstyle="miter"/>
                    </v:oval>
                    <v:oval id="Oval 6" o:spid="_x0000_s1037" style="position:absolute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" fillcolor="white [3212]" strokecolor="#009386" strokeweight="1.5pt">
                      <v:stroke joinstyle="miter"/>
                    </v:oval>
                    <v:oval id="Oval 7" o:spid="_x0000_s1038" style="position:absolute;left:45333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" fillcolor="white [3212]" strokecolor="#009386" strokeweight="1.5pt">
                      <v:stroke joinstyle="miter"/>
                    </v:oval>
                  </v:group>
                </v:group>
                <v:group id="Group 8" o:spid="_x0000_s1039" style="position:absolute;top:31508;width:68306;height:3480" coordorigin="-230" coordsize="68311,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9" o:spid="_x0000_s1040" style="position:absolute;left:-230;width:68310;height:2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" fillcolor="#31b7bc" stroked="f" strokeweight="1pt"/>
                  <v:group id="Group 10" o:spid="_x0000_s1041" style="position:absolute;left:386;top:257;width:48495;height:3226" coordsize="48495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oval id="Oval 11" o:spid="_x0000_s1042" style="position:absolute;left:22731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" fillcolor="white [3212]" strokecolor="#009386" strokeweight="1.5pt">
                      <v:stroke joinstyle="miter"/>
                    </v:oval>
                    <v:oval id="Oval 12" o:spid="_x0000_s1043" style="position:absolute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" fillcolor="white [3212]" strokecolor="#009386" strokeweight="1.5pt">
                      <v:stroke joinstyle="miter"/>
                    </v:oval>
                    <v:oval id="Oval 13" o:spid="_x0000_s1044" style="position:absolute;left:45333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" fillcolor="white [3212]" strokecolor="#009386" strokeweight="1.5pt">
                      <v:stroke joinstyle="miter"/>
                    </v:oval>
                  </v:group>
                </v:group>
                <v:group id="Group 14" o:spid="_x0000_s1045" style="position:absolute;top:47262;width:68306;height:3480" coordorigin="-230" coordsize="68311,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15" o:spid="_x0000_s1046" style="position:absolute;left:-230;width:68310;height:2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" fillcolor="#31b7bc" stroked="f" strokeweight="1pt"/>
                  <v:group id="Group 16" o:spid="_x0000_s1047" style="position:absolute;left:386;top:257;width:48495;height:3226" coordsize="48495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oval id="Oval 17" o:spid="_x0000_s1048" style="position:absolute;left:22731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" fillcolor="white [3212]" strokecolor="#009386" strokeweight="1.5pt">
                      <v:stroke joinstyle="miter"/>
                    </v:oval>
                    <v:oval id="Oval 18" o:spid="_x0000_s1049" style="position:absolute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" fillcolor="white [3212]" strokecolor="#009386" strokeweight="1.5pt">
                      <v:stroke joinstyle="miter"/>
                    </v:oval>
                    <v:oval id="Oval 19" o:spid="_x0000_s1050" style="position:absolute;left:45333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" fillcolor="white [3212]" strokecolor="#009386" strokeweight="1.5pt">
                      <v:stroke joinstyle="miter"/>
                    </v:oval>
                  </v:group>
                </v:group>
                <v:group id="Group 27" o:spid="_x0000_s1051" style="position:absolute;top:63016;width:68306;height:3480" coordorigin="-230" coordsize="68311,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Rectangle 28" o:spid="_x0000_s1052" style="position:absolute;left:-230;width:68310;height:2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" fillcolor="#31b7bc" stroked="f" strokeweight="1pt"/>
                  <v:group id="Group 29" o:spid="_x0000_s1053" style="position:absolute;left:386;top:257;width:48495;height:3226" coordsize="48495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oval id="Oval 30" o:spid="_x0000_s1054" style="position:absolute;left:22731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" fillcolor="white [3212]" strokecolor="#009386" strokeweight="1.5pt">
                      <v:stroke joinstyle="miter"/>
                    </v:oval>
                    <v:oval id="Oval 31" o:spid="_x0000_s1055" style="position:absolute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" fillcolor="white [3212]" strokecolor="#009386" strokeweight="1.5pt">
                      <v:stroke joinstyle="miter"/>
                    </v:oval>
                    <v:oval id="Oval 32" o:spid="_x0000_s1056" style="position:absolute;left:45333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" fillcolor="white [3212]" strokecolor="#009386" strokeweight="1.5pt">
                      <v:stroke joinstyle="miter"/>
                    </v:oval>
                  </v:group>
                </v:group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8B71CA" w:rsidRPr="00E912CF" w14:paraId="0185B909" w14:textId="77777777" w:rsidTr="004E3F7F">
        <w:trPr>
          <w:trHeight w:val="2470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B63739" w14:textId="7738107E" w:rsidR="006B0F11" w:rsidRPr="008A6CC2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54717008" w14:textId="14EFFF94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 xml:space="preserve">Make me proud and ask an adult how </w:t>
            </w:r>
            <w:r>
              <w:br/>
            </w:r>
            <w:r w:rsidRPr="00EE3C4C">
              <w:rPr>
                <w:sz w:val="32"/>
                <w:szCs w:val="28"/>
              </w:rPr>
              <w:t>you can help around the house.</w:t>
            </w:r>
          </w:p>
        </w:tc>
        <w:tc>
          <w:tcPr>
            <w:tcW w:w="35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E3B315" w14:textId="7385F302" w:rsidR="006B0F11" w:rsidRPr="008A6CC2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2059EDBE" w14:textId="13C99605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 xml:space="preserve">Let’s play a game.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>You can choose who goes first.</w:t>
            </w:r>
          </w:p>
        </w:tc>
        <w:tc>
          <w:tcPr>
            <w:tcW w:w="358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265F2" w14:textId="399604AE" w:rsidR="006B0F11" w:rsidRPr="008A6CC2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380DB92D" w14:textId="3B49761E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>Do you love relaxing as much as I do? Let’s relax together.</w:t>
            </w:r>
          </w:p>
        </w:tc>
      </w:tr>
      <w:tr w:rsidR="003D58AB" w14:paraId="735BFAC3" w14:textId="77777777" w:rsidTr="004E3F7F">
        <w:trPr>
          <w:trHeight w:val="2470"/>
        </w:trPr>
        <w:tc>
          <w:tcPr>
            <w:tcW w:w="358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183EE7" w14:textId="62D2A557" w:rsidR="006B0F11" w:rsidRPr="008A6CC2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7731D2F9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 xml:space="preserve">Have you done your daily exercise?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 xml:space="preserve">Let me see how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>strong you are!</w:t>
            </w:r>
          </w:p>
        </w:tc>
        <w:tc>
          <w:tcPr>
            <w:tcW w:w="3587" w:type="dxa"/>
            <w:shd w:val="clear" w:color="auto" w:fill="auto"/>
            <w:vAlign w:val="center"/>
          </w:tcPr>
          <w:p w14:paraId="4D77827E" w14:textId="5E57E9B0" w:rsidR="006B0F11" w:rsidRPr="004018D7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7CD5F9CE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>What’s for lunch? I’m peckish! Let’s sit down to eat together.</w:t>
            </w:r>
          </w:p>
        </w:tc>
        <w:tc>
          <w:tcPr>
            <w:tcW w:w="35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DD5277" w14:textId="445A11F4" w:rsidR="006B0F11" w:rsidRPr="004018D7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40B1782C" w14:textId="186C51A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 xml:space="preserve">Let’s read together. Choose your favourite book and tell me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>about it.</w:t>
            </w:r>
          </w:p>
        </w:tc>
      </w:tr>
      <w:tr w:rsidR="003D58AB" w14:paraId="452255D2" w14:textId="77777777" w:rsidTr="004E3F7F">
        <w:trPr>
          <w:trHeight w:val="2470"/>
        </w:trPr>
        <w:tc>
          <w:tcPr>
            <w:tcW w:w="358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AFEF52" w14:textId="39EB5994" w:rsidR="006B0F11" w:rsidRPr="004018D7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3A7CE698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>It’s time for learning. Show me how much you know!</w:t>
            </w:r>
          </w:p>
        </w:tc>
        <w:tc>
          <w:tcPr>
            <w:tcW w:w="3587" w:type="dxa"/>
            <w:shd w:val="clear" w:color="auto" w:fill="auto"/>
            <w:vAlign w:val="center"/>
          </w:tcPr>
          <w:p w14:paraId="64A72BD5" w14:textId="77777777" w:rsidR="006B0F11" w:rsidRPr="004018D7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7C4989AE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 xml:space="preserve">Tell me your favourite joke. Make sure it’s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>a funny one!</w:t>
            </w:r>
          </w:p>
        </w:tc>
        <w:tc>
          <w:tcPr>
            <w:tcW w:w="35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33C95B" w14:textId="7168F0B4" w:rsidR="006B0F11" w:rsidRPr="004018D7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59C06653" w14:textId="4F50A834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 xml:space="preserve">How many times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 xml:space="preserve">can you jump in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 xml:space="preserve">one minute?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>Count with me.</w:t>
            </w:r>
          </w:p>
        </w:tc>
      </w:tr>
      <w:tr w:rsidR="003D58AB" w14:paraId="4B251058" w14:textId="77777777" w:rsidTr="004E3F7F">
        <w:trPr>
          <w:trHeight w:val="2470"/>
        </w:trPr>
        <w:tc>
          <w:tcPr>
            <w:tcW w:w="358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4320B2" w14:textId="2013EB4A" w:rsidR="006B0F11" w:rsidRPr="00272E16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174A2A7A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>Draw a picture of us together. You could add a friend, too!</w:t>
            </w:r>
          </w:p>
        </w:tc>
        <w:tc>
          <w:tcPr>
            <w:tcW w:w="3587" w:type="dxa"/>
            <w:shd w:val="clear" w:color="auto" w:fill="auto"/>
            <w:vAlign w:val="center"/>
          </w:tcPr>
          <w:p w14:paraId="134C4DAF" w14:textId="77777777" w:rsidR="006B0F11" w:rsidRPr="00272E16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714CF15D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>We can be famous. Write a song with both of our names in it.</w:t>
            </w:r>
          </w:p>
        </w:tc>
        <w:tc>
          <w:tcPr>
            <w:tcW w:w="35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D45EDE" w14:textId="54C70D99" w:rsidR="006B0F11" w:rsidRPr="00272E16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01483BA6" w14:textId="5FCA4C43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>Let me see how much you’ve grown. Measure how tall you are.</w:t>
            </w:r>
          </w:p>
        </w:tc>
      </w:tr>
      <w:tr w:rsidR="00456085" w14:paraId="33085FA8" w14:textId="77777777" w:rsidTr="003E2FE5">
        <w:trPr>
          <w:trHeight w:val="2470"/>
        </w:trPr>
        <w:tc>
          <w:tcPr>
            <w:tcW w:w="35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F0CCEB" w14:textId="50B9B6D6" w:rsidR="006B0F11" w:rsidRPr="00DA157F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1BF24D95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>Throw kindness around by doing something nice for someone that you know.</w:t>
            </w:r>
          </w:p>
        </w:tc>
        <w:tc>
          <w:tcPr>
            <w:tcW w:w="35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970A6C" w14:textId="77777777" w:rsidR="006B0F11" w:rsidRPr="00DA157F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72779B09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 xml:space="preserve">Tell me five fun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>facts about your favourite animal.</w:t>
            </w:r>
          </w:p>
        </w:tc>
        <w:tc>
          <w:tcPr>
            <w:tcW w:w="35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A53F" w14:textId="22C763D2" w:rsidR="006B0F11" w:rsidRPr="00DA157F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62676130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 xml:space="preserve">Who lives in your house? Let me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>meet everyone!</w:t>
            </w:r>
          </w:p>
        </w:tc>
      </w:tr>
    </w:tbl>
    <w:p w14:paraId="5ADB2661" w14:textId="391899DE" w:rsidR="00B8626B" w:rsidRPr="009E4127" w:rsidRDefault="00B8626B" w:rsidP="009E4127"/>
    <w:sectPr w:rsidR="00B8626B" w:rsidRPr="009E4127" w:rsidSect="00B8626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D2FDA2" w14:textId="77777777" w:rsidR="002F6148" w:rsidRDefault="002F6148" w:rsidP="00DD5720">
      <w:r>
        <w:separator/>
      </w:r>
    </w:p>
  </w:endnote>
  <w:endnote w:type="continuationSeparator" w:id="0">
    <w:p w14:paraId="2D458C6C" w14:textId="77777777" w:rsidR="002F6148" w:rsidRDefault="002F6148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674EEE-7045-4646-9D9C-7BA486B34360}"/>
    <w:embedBold r:id="rId2" w:fontKey="{C83DE0E1-4981-4D31-B73F-C26D55BCA3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3" w:fontKey="{3B732BA8-B7E5-42E8-8857-31B2BB5FE97F}"/>
    <w:embedBold r:id="rId4" w:fontKey="{C92C5A9D-33C9-49EA-B10A-309B8307F958}"/>
    <w:embedItalic r:id="rId5" w:fontKey="{09993362-A0A1-4875-B768-0A44BDEAC2AD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35E7214-A38B-4A1C-ACDB-923BBDC599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7D1F2" w14:textId="77777777" w:rsidR="00883F90" w:rsidRDefault="00883F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A35FD" w14:textId="08C782B5" w:rsidR="008C227E" w:rsidRDefault="008C227E" w:rsidP="009E4127">
    <w:pPr>
      <w:pStyle w:val="Header"/>
    </w:pPr>
  </w:p>
  <w:p w14:paraId="229617B5" w14:textId="0A930CFD" w:rsidR="00ED71A2" w:rsidRDefault="00ED71A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372CB" w14:textId="77777777" w:rsidR="00883F90" w:rsidRDefault="00883F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84A1E1" w14:textId="77777777" w:rsidR="002F6148" w:rsidRDefault="002F6148" w:rsidP="00DD5720">
      <w:r>
        <w:separator/>
      </w:r>
    </w:p>
  </w:footnote>
  <w:footnote w:type="continuationSeparator" w:id="0">
    <w:p w14:paraId="5DF78566" w14:textId="77777777" w:rsidR="002F6148" w:rsidRDefault="002F6148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8B8BBF" w14:textId="77777777" w:rsidR="00883F90" w:rsidRDefault="00883F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5EFE2" w14:textId="77777777" w:rsidR="00883F90" w:rsidRDefault="00883F90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03F703" w14:textId="77777777" w:rsidR="00883F90" w:rsidRDefault="00883F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5F1"/>
    <w:rsid w:val="0001728B"/>
    <w:rsid w:val="00025835"/>
    <w:rsid w:val="0003405A"/>
    <w:rsid w:val="00067C79"/>
    <w:rsid w:val="000B22E5"/>
    <w:rsid w:val="000B4287"/>
    <w:rsid w:val="000F227B"/>
    <w:rsid w:val="000F469F"/>
    <w:rsid w:val="000F793E"/>
    <w:rsid w:val="00173124"/>
    <w:rsid w:val="00190479"/>
    <w:rsid w:val="001A77E0"/>
    <w:rsid w:val="001B7D7D"/>
    <w:rsid w:val="001E2157"/>
    <w:rsid w:val="00201C88"/>
    <w:rsid w:val="00215BBF"/>
    <w:rsid w:val="00254D95"/>
    <w:rsid w:val="00272E16"/>
    <w:rsid w:val="002F6148"/>
    <w:rsid w:val="003118CF"/>
    <w:rsid w:val="00326698"/>
    <w:rsid w:val="00344899"/>
    <w:rsid w:val="00357CAC"/>
    <w:rsid w:val="00390382"/>
    <w:rsid w:val="003A6A65"/>
    <w:rsid w:val="003C0267"/>
    <w:rsid w:val="003D58AB"/>
    <w:rsid w:val="003E2FE5"/>
    <w:rsid w:val="004018D7"/>
    <w:rsid w:val="00411653"/>
    <w:rsid w:val="00412284"/>
    <w:rsid w:val="00456085"/>
    <w:rsid w:val="004E3F7F"/>
    <w:rsid w:val="004E5017"/>
    <w:rsid w:val="004F0EE8"/>
    <w:rsid w:val="005105F1"/>
    <w:rsid w:val="005144BA"/>
    <w:rsid w:val="00522CBD"/>
    <w:rsid w:val="00553E0E"/>
    <w:rsid w:val="005A3494"/>
    <w:rsid w:val="005C4467"/>
    <w:rsid w:val="005D1993"/>
    <w:rsid w:val="00601AF5"/>
    <w:rsid w:val="0063279C"/>
    <w:rsid w:val="00633A95"/>
    <w:rsid w:val="006A6CAC"/>
    <w:rsid w:val="006B0F11"/>
    <w:rsid w:val="006D108B"/>
    <w:rsid w:val="00763739"/>
    <w:rsid w:val="00872C5C"/>
    <w:rsid w:val="00874EB6"/>
    <w:rsid w:val="00883F90"/>
    <w:rsid w:val="00886FE1"/>
    <w:rsid w:val="008A2C1B"/>
    <w:rsid w:val="008A6CC2"/>
    <w:rsid w:val="008B71CA"/>
    <w:rsid w:val="008C138D"/>
    <w:rsid w:val="008C227E"/>
    <w:rsid w:val="0098564A"/>
    <w:rsid w:val="0099473A"/>
    <w:rsid w:val="009C198C"/>
    <w:rsid w:val="009C47B0"/>
    <w:rsid w:val="009D6608"/>
    <w:rsid w:val="009E4127"/>
    <w:rsid w:val="009F5EEC"/>
    <w:rsid w:val="00A00327"/>
    <w:rsid w:val="00A549B2"/>
    <w:rsid w:val="00A72ECB"/>
    <w:rsid w:val="00AC3604"/>
    <w:rsid w:val="00AF4115"/>
    <w:rsid w:val="00B844FF"/>
    <w:rsid w:val="00B8626B"/>
    <w:rsid w:val="00BC6137"/>
    <w:rsid w:val="00CA3011"/>
    <w:rsid w:val="00CC0F47"/>
    <w:rsid w:val="00CE75AA"/>
    <w:rsid w:val="00CF513F"/>
    <w:rsid w:val="00D90104"/>
    <w:rsid w:val="00DA157F"/>
    <w:rsid w:val="00DD5720"/>
    <w:rsid w:val="00E1404D"/>
    <w:rsid w:val="00E1443E"/>
    <w:rsid w:val="00E376AA"/>
    <w:rsid w:val="00E62A7F"/>
    <w:rsid w:val="00E912CF"/>
    <w:rsid w:val="00EB6510"/>
    <w:rsid w:val="00EB6D1C"/>
    <w:rsid w:val="00ED71A2"/>
    <w:rsid w:val="00EE3C4C"/>
    <w:rsid w:val="00EE6F12"/>
    <w:rsid w:val="00F04640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6A2B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0B4287"/>
    <w:pPr>
      <w:spacing w:after="160" w:line="259" w:lineRule="auto"/>
    </w:pPr>
    <w:rPr>
      <w:rFonts w:ascii="Twinkl" w:eastAsiaTheme="minorHAnsi" w:hAnsi="Twinkl" w:cstheme="minorBidi"/>
      <w:sz w:val="24"/>
      <w:szCs w:val="22"/>
      <w:lang w:eastAsia="en-US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uppressAutoHyphens/>
      <w:autoSpaceDE w:val="0"/>
      <w:autoSpaceDN w:val="0"/>
      <w:adjustRightInd w:val="0"/>
      <w:spacing w:after="120" w:line="276" w:lineRule="auto"/>
      <w:jc w:val="center"/>
      <w:textAlignment w:val="center"/>
      <w:outlineLvl w:val="0"/>
    </w:pPr>
    <w:rPr>
      <w:rFonts w:eastAsia="Calibri" w:cs="Twinkl"/>
      <w:b/>
      <w:color w:val="1C1C1C"/>
      <w:sz w:val="60"/>
      <w:szCs w:val="60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uppressAutoHyphens/>
      <w:autoSpaceDE w:val="0"/>
      <w:autoSpaceDN w:val="0"/>
      <w:adjustRightInd w:val="0"/>
      <w:spacing w:before="57" w:after="0" w:line="276" w:lineRule="auto"/>
      <w:jc w:val="both"/>
      <w:textAlignment w:val="center"/>
      <w:outlineLvl w:val="1"/>
    </w:pPr>
    <w:rPr>
      <w:rFonts w:eastAsia="Calibri" w:cs="Twinkl"/>
      <w:b/>
      <w:bCs/>
      <w:color w:val="1C1C1C"/>
      <w:sz w:val="32"/>
      <w:szCs w:val="32"/>
      <w:lang w:eastAsia="en-GB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uppressAutoHyphens/>
      <w:autoSpaceDE w:val="0"/>
      <w:autoSpaceDN w:val="0"/>
      <w:adjustRightInd w:val="0"/>
      <w:spacing w:before="57" w:after="0" w:line="276" w:lineRule="auto"/>
      <w:jc w:val="both"/>
      <w:textAlignment w:val="center"/>
      <w:outlineLvl w:val="2"/>
    </w:pPr>
    <w:rPr>
      <w:rFonts w:eastAsia="Calibri" w:cs="Twinkl"/>
      <w:b/>
      <w:bCs/>
      <w:color w:val="1C1C1C"/>
      <w:sz w:val="28"/>
      <w:szCs w:val="28"/>
      <w:lang w:eastAsia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uppressAutoHyphens/>
      <w:autoSpaceDE w:val="0"/>
      <w:autoSpaceDN w:val="0"/>
      <w:adjustRightInd w:val="0"/>
      <w:spacing w:before="360" w:after="0" w:line="276" w:lineRule="auto"/>
      <w:jc w:val="both"/>
      <w:textAlignment w:val="center"/>
      <w:outlineLvl w:val="3"/>
    </w:pPr>
    <w:rPr>
      <w:rFonts w:eastAsia="Calibri" w:cs="Twinkl"/>
      <w:color w:val="1C1C1C"/>
      <w:sz w:val="26"/>
      <w:szCs w:val="26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4"/>
    </w:pPr>
    <w:rPr>
      <w:rFonts w:eastAsiaTheme="majorEastAsia" w:cstheme="majorBidi"/>
      <w:color w:val="BE1C6D" w:themeColor="accent1" w:themeShade="BF"/>
      <w:sz w:val="26"/>
      <w:szCs w:val="26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5"/>
    </w:pPr>
    <w:rPr>
      <w:rFonts w:eastAsiaTheme="majorEastAsia" w:cstheme="majorBidi"/>
      <w:color w:val="7E1248" w:themeColor="accent1" w:themeShade="7F"/>
      <w:sz w:val="26"/>
      <w:szCs w:val="26"/>
      <w:lang w:eastAsia="en-GB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6"/>
    </w:pPr>
    <w:rPr>
      <w:rFonts w:eastAsiaTheme="majorEastAsia" w:cstheme="majorBidi"/>
      <w:i/>
      <w:iCs/>
      <w:color w:val="7E1248" w:themeColor="accent1" w:themeShade="7F"/>
      <w:sz w:val="26"/>
      <w:szCs w:val="26"/>
      <w:lang w:eastAsia="en-GB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7"/>
    </w:pPr>
    <w:rPr>
      <w:rFonts w:eastAsiaTheme="majorEastAsia" w:cstheme="majorBidi"/>
      <w:color w:val="3E3E3E" w:themeColor="text1" w:themeTint="D8"/>
      <w:sz w:val="21"/>
      <w:szCs w:val="21"/>
      <w:lang w:eastAsia="en-GB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uppressAutoHyphens/>
      <w:autoSpaceDE w:val="0"/>
      <w:autoSpaceDN w:val="0"/>
      <w:adjustRightInd w:val="0"/>
      <w:spacing w:after="170" w:line="300" w:lineRule="atLeast"/>
      <w:jc w:val="both"/>
      <w:textAlignment w:val="center"/>
    </w:pPr>
    <w:rPr>
      <w:rFonts w:ascii="Sassoon Infant Rg" w:eastAsia="Calibri" w:hAnsi="Sassoon Infant Rg" w:cs="Sassoon Infant Rg"/>
      <w:color w:val="1C1C1C"/>
      <w:spacing w:val="-6"/>
      <w:sz w:val="26"/>
      <w:szCs w:val="24"/>
      <w:lang w:eastAsia="en-GB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uppressAutoHyphens/>
      <w:autoSpaceDE w:val="0"/>
      <w:autoSpaceDN w:val="0"/>
      <w:adjustRightInd w:val="0"/>
      <w:spacing w:after="113" w:line="276" w:lineRule="auto"/>
      <w:jc w:val="both"/>
      <w:textAlignment w:val="center"/>
    </w:pPr>
    <w:rPr>
      <w:rFonts w:eastAsia="Calibri" w:cs="Twinkl"/>
      <w:color w:val="1C1C1C"/>
      <w:szCs w:val="24"/>
      <w:lang w:eastAsia="en-GB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eastAsia="Calibri" w:cs="Twinkl"/>
      <w:color w:val="1C1C1C"/>
      <w:sz w:val="26"/>
      <w:szCs w:val="26"/>
      <w:lang w:eastAsia="en-GB"/>
    </w:r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eastAsia="Calibri" w:cs="Twinkl"/>
      <w:color w:val="1C1C1C"/>
      <w:sz w:val="26"/>
      <w:szCs w:val="26"/>
      <w:lang w:eastAsia="en-GB"/>
    </w:r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eastAsia="Calibri" w:cs="Twinkl"/>
      <w:color w:val="1C1C1C"/>
      <w:sz w:val="26"/>
      <w:szCs w:val="26"/>
      <w:lang w:eastAsia="en-GB"/>
    </w:r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uppressAutoHyphens/>
      <w:autoSpaceDE w:val="0"/>
      <w:autoSpaceDN w:val="0"/>
      <w:adjustRightInd w:val="0"/>
      <w:spacing w:before="57" w:after="0" w:line="276" w:lineRule="auto"/>
      <w:jc w:val="both"/>
      <w:textAlignment w:val="center"/>
    </w:pPr>
    <w:rPr>
      <w:rFonts w:ascii="Twinkl SemiBold" w:eastAsia="Calibri" w:hAnsi="Twinkl SemiBold" w:cs="Twinkl Sb"/>
      <w:bCs/>
      <w:color w:val="1C1C1C"/>
      <w:sz w:val="28"/>
      <w:szCs w:val="28"/>
      <w:lang w:eastAsia="en-GB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suppressAutoHyphens/>
      <w:autoSpaceDE w:val="0"/>
      <w:autoSpaceDN w:val="0"/>
      <w:adjustRightInd w:val="0"/>
      <w:spacing w:line="276" w:lineRule="auto"/>
      <w:textAlignment w:val="center"/>
    </w:pPr>
    <w:rPr>
      <w:rFonts w:eastAsia="Calibri" w:cs="Twinkl"/>
      <w:color w:val="1C1C1C"/>
      <w:sz w:val="26"/>
      <w:szCs w:val="26"/>
      <w:lang w:eastAsia="en-GB"/>
    </w:r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table" w:styleId="TableGrid">
    <w:name w:val="Table Grid"/>
    <w:basedOn w:val="TableNormal"/>
    <w:uiPriority w:val="99"/>
    <w:rsid w:val="00017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0B4287"/>
    <w:pPr>
      <w:spacing w:after="160" w:line="259" w:lineRule="auto"/>
    </w:pPr>
    <w:rPr>
      <w:rFonts w:ascii="Twinkl" w:eastAsiaTheme="minorHAnsi" w:hAnsi="Twinkl" w:cstheme="minorBidi"/>
      <w:sz w:val="24"/>
      <w:szCs w:val="22"/>
      <w:lang w:eastAsia="en-US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uppressAutoHyphens/>
      <w:autoSpaceDE w:val="0"/>
      <w:autoSpaceDN w:val="0"/>
      <w:adjustRightInd w:val="0"/>
      <w:spacing w:after="120" w:line="276" w:lineRule="auto"/>
      <w:jc w:val="center"/>
      <w:textAlignment w:val="center"/>
      <w:outlineLvl w:val="0"/>
    </w:pPr>
    <w:rPr>
      <w:rFonts w:eastAsia="Calibri" w:cs="Twinkl"/>
      <w:b/>
      <w:color w:val="1C1C1C"/>
      <w:sz w:val="60"/>
      <w:szCs w:val="60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uppressAutoHyphens/>
      <w:autoSpaceDE w:val="0"/>
      <w:autoSpaceDN w:val="0"/>
      <w:adjustRightInd w:val="0"/>
      <w:spacing w:before="57" w:after="0" w:line="276" w:lineRule="auto"/>
      <w:jc w:val="both"/>
      <w:textAlignment w:val="center"/>
      <w:outlineLvl w:val="1"/>
    </w:pPr>
    <w:rPr>
      <w:rFonts w:eastAsia="Calibri" w:cs="Twinkl"/>
      <w:b/>
      <w:bCs/>
      <w:color w:val="1C1C1C"/>
      <w:sz w:val="32"/>
      <w:szCs w:val="32"/>
      <w:lang w:eastAsia="en-GB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uppressAutoHyphens/>
      <w:autoSpaceDE w:val="0"/>
      <w:autoSpaceDN w:val="0"/>
      <w:adjustRightInd w:val="0"/>
      <w:spacing w:before="57" w:after="0" w:line="276" w:lineRule="auto"/>
      <w:jc w:val="both"/>
      <w:textAlignment w:val="center"/>
      <w:outlineLvl w:val="2"/>
    </w:pPr>
    <w:rPr>
      <w:rFonts w:eastAsia="Calibri" w:cs="Twinkl"/>
      <w:b/>
      <w:bCs/>
      <w:color w:val="1C1C1C"/>
      <w:sz w:val="28"/>
      <w:szCs w:val="28"/>
      <w:lang w:eastAsia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uppressAutoHyphens/>
      <w:autoSpaceDE w:val="0"/>
      <w:autoSpaceDN w:val="0"/>
      <w:adjustRightInd w:val="0"/>
      <w:spacing w:before="360" w:after="0" w:line="276" w:lineRule="auto"/>
      <w:jc w:val="both"/>
      <w:textAlignment w:val="center"/>
      <w:outlineLvl w:val="3"/>
    </w:pPr>
    <w:rPr>
      <w:rFonts w:eastAsia="Calibri" w:cs="Twinkl"/>
      <w:color w:val="1C1C1C"/>
      <w:sz w:val="26"/>
      <w:szCs w:val="26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4"/>
    </w:pPr>
    <w:rPr>
      <w:rFonts w:eastAsiaTheme="majorEastAsia" w:cstheme="majorBidi"/>
      <w:color w:val="BE1C6D" w:themeColor="accent1" w:themeShade="BF"/>
      <w:sz w:val="26"/>
      <w:szCs w:val="26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5"/>
    </w:pPr>
    <w:rPr>
      <w:rFonts w:eastAsiaTheme="majorEastAsia" w:cstheme="majorBidi"/>
      <w:color w:val="7E1248" w:themeColor="accent1" w:themeShade="7F"/>
      <w:sz w:val="26"/>
      <w:szCs w:val="26"/>
      <w:lang w:eastAsia="en-GB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6"/>
    </w:pPr>
    <w:rPr>
      <w:rFonts w:eastAsiaTheme="majorEastAsia" w:cstheme="majorBidi"/>
      <w:i/>
      <w:iCs/>
      <w:color w:val="7E1248" w:themeColor="accent1" w:themeShade="7F"/>
      <w:sz w:val="26"/>
      <w:szCs w:val="26"/>
      <w:lang w:eastAsia="en-GB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7"/>
    </w:pPr>
    <w:rPr>
      <w:rFonts w:eastAsiaTheme="majorEastAsia" w:cstheme="majorBidi"/>
      <w:color w:val="3E3E3E" w:themeColor="text1" w:themeTint="D8"/>
      <w:sz w:val="21"/>
      <w:szCs w:val="21"/>
      <w:lang w:eastAsia="en-GB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uppressAutoHyphens/>
      <w:autoSpaceDE w:val="0"/>
      <w:autoSpaceDN w:val="0"/>
      <w:adjustRightInd w:val="0"/>
      <w:spacing w:after="170" w:line="300" w:lineRule="atLeast"/>
      <w:jc w:val="both"/>
      <w:textAlignment w:val="center"/>
    </w:pPr>
    <w:rPr>
      <w:rFonts w:ascii="Sassoon Infant Rg" w:eastAsia="Calibri" w:hAnsi="Sassoon Infant Rg" w:cs="Sassoon Infant Rg"/>
      <w:color w:val="1C1C1C"/>
      <w:spacing w:val="-6"/>
      <w:sz w:val="26"/>
      <w:szCs w:val="24"/>
      <w:lang w:eastAsia="en-GB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uppressAutoHyphens/>
      <w:autoSpaceDE w:val="0"/>
      <w:autoSpaceDN w:val="0"/>
      <w:adjustRightInd w:val="0"/>
      <w:spacing w:after="113" w:line="276" w:lineRule="auto"/>
      <w:jc w:val="both"/>
      <w:textAlignment w:val="center"/>
    </w:pPr>
    <w:rPr>
      <w:rFonts w:eastAsia="Calibri" w:cs="Twinkl"/>
      <w:color w:val="1C1C1C"/>
      <w:szCs w:val="24"/>
      <w:lang w:eastAsia="en-GB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eastAsia="Calibri" w:cs="Twinkl"/>
      <w:color w:val="1C1C1C"/>
      <w:sz w:val="26"/>
      <w:szCs w:val="26"/>
      <w:lang w:eastAsia="en-GB"/>
    </w:r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eastAsia="Calibri" w:cs="Twinkl"/>
      <w:color w:val="1C1C1C"/>
      <w:sz w:val="26"/>
      <w:szCs w:val="26"/>
      <w:lang w:eastAsia="en-GB"/>
    </w:r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eastAsia="Calibri" w:cs="Twinkl"/>
      <w:color w:val="1C1C1C"/>
      <w:sz w:val="26"/>
      <w:szCs w:val="26"/>
      <w:lang w:eastAsia="en-GB"/>
    </w:r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uppressAutoHyphens/>
      <w:autoSpaceDE w:val="0"/>
      <w:autoSpaceDN w:val="0"/>
      <w:adjustRightInd w:val="0"/>
      <w:spacing w:before="57" w:after="0" w:line="276" w:lineRule="auto"/>
      <w:jc w:val="both"/>
      <w:textAlignment w:val="center"/>
    </w:pPr>
    <w:rPr>
      <w:rFonts w:ascii="Twinkl SemiBold" w:eastAsia="Calibri" w:hAnsi="Twinkl SemiBold" w:cs="Twinkl Sb"/>
      <w:bCs/>
      <w:color w:val="1C1C1C"/>
      <w:sz w:val="28"/>
      <w:szCs w:val="28"/>
      <w:lang w:eastAsia="en-GB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suppressAutoHyphens/>
      <w:autoSpaceDE w:val="0"/>
      <w:autoSpaceDN w:val="0"/>
      <w:adjustRightInd w:val="0"/>
      <w:spacing w:line="276" w:lineRule="auto"/>
      <w:textAlignment w:val="center"/>
    </w:pPr>
    <w:rPr>
      <w:rFonts w:eastAsia="Calibri" w:cs="Twinkl"/>
      <w:color w:val="1C1C1C"/>
      <w:sz w:val="26"/>
      <w:szCs w:val="26"/>
      <w:lang w:eastAsia="en-GB"/>
    </w:r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table" w:styleId="TableGrid">
    <w:name w:val="Table Grid"/>
    <w:basedOn w:val="TableNormal"/>
    <w:uiPriority w:val="99"/>
    <w:rsid w:val="00017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Creation%20Tools\%23Action%20Templates\General\Activity%20Sheet%20Template\%23Word\General%201-Page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AD6AD-6419-43E2-9E53-56EA2B248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11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Kendall</dc:creator>
  <cp:lastModifiedBy>Carmel</cp:lastModifiedBy>
  <cp:revision>2</cp:revision>
  <cp:lastPrinted>2014-02-20T09:55:00Z</cp:lastPrinted>
  <dcterms:created xsi:type="dcterms:W3CDTF">2020-05-22T12:09:00Z</dcterms:created>
  <dcterms:modified xsi:type="dcterms:W3CDTF">2020-05-22T12:09:00Z</dcterms:modified>
</cp:coreProperties>
</file>